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FA42D" w14:textId="77777777" w:rsidR="00301AF4" w:rsidRDefault="00301AF4" w:rsidP="00301AF4">
      <w:pPr>
        <w:spacing w:before="240" w:after="0" w:line="360" w:lineRule="auto"/>
        <w:rPr>
          <w:rFonts w:ascii="Times New Roman" w:hAnsi="Times New Roman" w:cs="Times New Roman"/>
          <w:sz w:val="24"/>
        </w:rP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4111"/>
      </w:tblGrid>
      <w:tr w:rsidR="00301AF4" w14:paraId="5E85A1EB" w14:textId="77777777" w:rsidTr="00301AF4">
        <w:tc>
          <w:tcPr>
            <w:tcW w:w="5778" w:type="dxa"/>
          </w:tcPr>
          <w:p w14:paraId="719A12A2" w14:textId="77777777" w:rsidR="00301AF4" w:rsidRDefault="00301AF4" w:rsidP="0038418E">
            <w:pPr>
              <w:rPr>
                <w:rFonts w:ascii="Times New Roman" w:hAnsi="Times New Roman" w:cs="Times New Roman"/>
                <w:sz w:val="24"/>
              </w:rPr>
            </w:pPr>
          </w:p>
        </w:tc>
        <w:tc>
          <w:tcPr>
            <w:tcW w:w="4111" w:type="dxa"/>
          </w:tcPr>
          <w:p w14:paraId="3EC9CB36" w14:textId="77777777" w:rsidR="00301AF4" w:rsidRDefault="00301AF4" w:rsidP="0038418E">
            <w:pPr>
              <w:rPr>
                <w:rFonts w:ascii="Times New Roman" w:hAnsi="Times New Roman" w:cs="Times New Roman"/>
                <w:sz w:val="24"/>
              </w:rPr>
            </w:pPr>
          </w:p>
        </w:tc>
      </w:tr>
      <w:tr w:rsidR="00301AF4" w14:paraId="0D3F4E8D" w14:textId="77777777" w:rsidTr="00301AF4">
        <w:sdt>
          <w:sdtPr>
            <w:rPr>
              <w:rFonts w:ascii="Times New Roman" w:hAnsi="Times New Roman" w:cs="Times New Roman"/>
              <w:sz w:val="24"/>
            </w:rPr>
            <w:alias w:val="Adressaadi nimi"/>
            <w:tag w:val="DMS_Addressee"/>
            <w:id w:val="1359089052"/>
            <w:placeholder>
              <w:docPart w:val="3D75E6C931004F37A32C1A5C0606775B"/>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Addressee[1]" w:storeItemID="{59B35C8E-2603-4102-B90E-A2242E3C7DE4}"/>
            <w:text/>
          </w:sdtPr>
          <w:sdtEndPr/>
          <w:sdtContent>
            <w:tc>
              <w:tcPr>
                <w:tcW w:w="5778" w:type="dxa"/>
              </w:tcPr>
              <w:p w14:paraId="47A1A344" w14:textId="74CA06D0" w:rsidR="00301AF4" w:rsidRDefault="00921F44" w:rsidP="00F85896">
                <w:pPr>
                  <w:rPr>
                    <w:rFonts w:ascii="Times New Roman" w:hAnsi="Times New Roman" w:cs="Times New Roman"/>
                    <w:sz w:val="24"/>
                  </w:rPr>
                </w:pPr>
                <w:r>
                  <w:rPr>
                    <w:rFonts w:ascii="Times New Roman" w:hAnsi="Times New Roman" w:cs="Times New Roman"/>
                    <w:sz w:val="24"/>
                  </w:rPr>
                  <w:t>Sotsiaalministeerium</w:t>
                </w:r>
              </w:p>
            </w:tc>
          </w:sdtContent>
        </w:sdt>
        <w:tc>
          <w:tcPr>
            <w:tcW w:w="4111" w:type="dxa"/>
          </w:tcPr>
          <w:p w14:paraId="1F013AF3" w14:textId="1BC9C84A" w:rsidR="00301AF4" w:rsidRDefault="00301AF4" w:rsidP="00301AF4">
            <w:pPr>
              <w:tabs>
                <w:tab w:val="left" w:pos="5387"/>
              </w:tabs>
              <w:ind w:left="34" w:hanging="34"/>
              <w:rPr>
                <w:rFonts w:ascii="Times New Roman" w:hAnsi="Times New Roman" w:cs="Times New Roman"/>
                <w:sz w:val="24"/>
              </w:rPr>
            </w:pPr>
          </w:p>
        </w:tc>
      </w:tr>
      <w:tr w:rsidR="00301AF4" w14:paraId="294FB5B5" w14:textId="77777777" w:rsidTr="00301AF4">
        <w:sdt>
          <w:sdtPr>
            <w:rPr>
              <w:rFonts w:ascii="Times New Roman" w:hAnsi="Times New Roman" w:cs="Times New Roman"/>
              <w:sz w:val="24"/>
            </w:rPr>
            <w:alias w:val="Adressaadi postiaadress"/>
            <w:tag w:val="DMS_AddresseeAddress"/>
            <w:id w:val="-1310015904"/>
            <w:placeholder>
              <w:docPart w:val="5383BE35F70E4994BDD25C944E5C5002"/>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AddresseeAddress[1]" w:storeItemID="{59B35C8E-2603-4102-B90E-A2242E3C7DE4}"/>
            <w:text/>
          </w:sdtPr>
          <w:sdtEndPr/>
          <w:sdtContent>
            <w:tc>
              <w:tcPr>
                <w:tcW w:w="5778" w:type="dxa"/>
              </w:tcPr>
              <w:p w14:paraId="50B53BA2" w14:textId="4EA64409" w:rsidR="00301AF4" w:rsidRDefault="00921F44" w:rsidP="00301AF4">
                <w:pPr>
                  <w:rPr>
                    <w:rFonts w:ascii="Times New Roman" w:hAnsi="Times New Roman" w:cs="Times New Roman"/>
                    <w:sz w:val="24"/>
                  </w:rPr>
                </w:pPr>
                <w:r>
                  <w:rPr>
                    <w:rFonts w:ascii="Times New Roman" w:hAnsi="Times New Roman" w:cs="Times New Roman"/>
                    <w:sz w:val="24"/>
                  </w:rPr>
                  <w:t>Suur-Ameerika 1</w:t>
                </w:r>
              </w:p>
            </w:tc>
          </w:sdtContent>
        </w:sdt>
        <w:tc>
          <w:tcPr>
            <w:tcW w:w="4111" w:type="dxa"/>
          </w:tcPr>
          <w:p w14:paraId="53BD8978" w14:textId="77777777" w:rsidR="00301AF4" w:rsidRDefault="00301AF4" w:rsidP="00301AF4">
            <w:pPr>
              <w:ind w:left="34" w:hanging="34"/>
              <w:rPr>
                <w:rFonts w:ascii="Times New Roman" w:hAnsi="Times New Roman" w:cs="Times New Roman"/>
                <w:sz w:val="24"/>
              </w:rPr>
            </w:pPr>
          </w:p>
        </w:tc>
      </w:tr>
      <w:tr w:rsidR="00301AF4" w14:paraId="036101A7" w14:textId="77777777" w:rsidTr="00301AF4">
        <w:tc>
          <w:tcPr>
            <w:tcW w:w="5778" w:type="dxa"/>
          </w:tcPr>
          <w:p w14:paraId="71FAB6EB" w14:textId="3EBFB58B" w:rsidR="00301AF4" w:rsidRDefault="001179AE" w:rsidP="00301AF4">
            <w:pPr>
              <w:tabs>
                <w:tab w:val="left" w:pos="5387"/>
              </w:tabs>
              <w:rPr>
                <w:rFonts w:ascii="Times New Roman" w:hAnsi="Times New Roman" w:cs="Times New Roman"/>
                <w:sz w:val="24"/>
              </w:rPr>
            </w:pPr>
            <w:sdt>
              <w:sdtPr>
                <w:rPr>
                  <w:rFonts w:ascii="Times New Roman" w:hAnsi="Times New Roman" w:cs="Times New Roman"/>
                  <w:sz w:val="24"/>
                </w:rPr>
                <w:alias w:val="Adressaadi postiindeks"/>
                <w:tag w:val="DMS_AddresseeZip"/>
                <w:id w:val="-1339311003"/>
                <w:placeholder>
                  <w:docPart w:val="FF10FE9C37634218BA262BD6988FF7F7"/>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AddresseeZip[1]" w:storeItemID="{59B35C8E-2603-4102-B90E-A2242E3C7DE4}"/>
                <w:text/>
              </w:sdtPr>
              <w:sdtEndPr/>
              <w:sdtContent>
                <w:r w:rsidR="00921F44">
                  <w:rPr>
                    <w:rFonts w:ascii="Times New Roman" w:hAnsi="Times New Roman" w:cs="Times New Roman"/>
                    <w:sz w:val="24"/>
                  </w:rPr>
                  <w:t>10122</w:t>
                </w:r>
              </w:sdtContent>
            </w:sdt>
            <w:r w:rsidR="00350910">
              <w:rPr>
                <w:rFonts w:ascii="Times New Roman" w:hAnsi="Times New Roman" w:cs="Times New Roman"/>
                <w:sz w:val="24"/>
              </w:rPr>
              <w:t xml:space="preserve"> </w:t>
            </w:r>
            <w:sdt>
              <w:sdtPr>
                <w:rPr>
                  <w:rFonts w:ascii="Times New Roman" w:hAnsi="Times New Roman" w:cs="Times New Roman"/>
                  <w:sz w:val="24"/>
                </w:rPr>
                <w:alias w:val="Adressaadi linn"/>
                <w:tag w:val="DMS_AddresseeCity"/>
                <w:id w:val="1932771933"/>
                <w:placeholder>
                  <w:docPart w:val="2934F21D44484B16AFE0E6F535CE7344"/>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AddresseeCity[1]" w:storeItemID="{59B35C8E-2603-4102-B90E-A2242E3C7DE4}"/>
                <w:text/>
              </w:sdtPr>
              <w:sdtEndPr/>
              <w:sdtContent>
                <w:r w:rsidR="00921F44">
                  <w:rPr>
                    <w:rFonts w:ascii="Times New Roman" w:hAnsi="Times New Roman" w:cs="Times New Roman"/>
                    <w:sz w:val="24"/>
                  </w:rPr>
                  <w:t>TALLINN</w:t>
                </w:r>
              </w:sdtContent>
            </w:sdt>
          </w:p>
        </w:tc>
        <w:tc>
          <w:tcPr>
            <w:tcW w:w="4111" w:type="dxa"/>
          </w:tcPr>
          <w:p w14:paraId="3A48513A" w14:textId="31CB0852" w:rsidR="00301AF4" w:rsidRDefault="00301AF4" w:rsidP="00301AF4">
            <w:pPr>
              <w:tabs>
                <w:tab w:val="left" w:pos="5387"/>
              </w:tabs>
              <w:ind w:left="34" w:hanging="34"/>
              <w:rPr>
                <w:rFonts w:ascii="Times New Roman" w:hAnsi="Times New Roman" w:cs="Times New Roman"/>
                <w:sz w:val="24"/>
              </w:rPr>
            </w:pPr>
            <w:r>
              <w:rPr>
                <w:rFonts w:ascii="Times New Roman" w:hAnsi="Times New Roman" w:cs="Times New Roman"/>
                <w:sz w:val="24"/>
              </w:rPr>
              <w:t xml:space="preserve">Meie </w:t>
            </w:r>
            <w:sdt>
              <w:sdtPr>
                <w:rPr>
                  <w:rFonts w:ascii="Times New Roman" w:hAnsi="Times New Roman" w:cs="Times New Roman"/>
                  <w:sz w:val="24"/>
                </w:rPr>
                <w:alias w:val="Registreerimise kuupäev"/>
                <w:tag w:val="DMS_RegistrationDate"/>
                <w:id w:val="-1756662775"/>
                <w:placeholder>
                  <w:docPart w:val="4A9B8F01F82D405B96A2A710AAC2E086"/>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RegistrationDate[1]" w:storeItemID="{59B35C8E-2603-4102-B90E-A2242E3C7DE4}"/>
                <w:date w:fullDate="2026-10-20T10:43:00Z">
                  <w:dateFormat w:val="dd.MM.yyyy"/>
                  <w:lid w:val="et-EE"/>
                  <w:storeMappedDataAs w:val="dateTime"/>
                  <w:calendar w:val="gregorian"/>
                </w:date>
              </w:sdtPr>
              <w:sdtEndPr/>
              <w:sdtContent>
                <w:r w:rsidR="00940C6A">
                  <w:rPr>
                    <w:rFonts w:ascii="Times New Roman" w:hAnsi="Times New Roman" w:cs="Times New Roman"/>
                    <w:sz w:val="24"/>
                  </w:rPr>
                  <w:t>20.10.2026</w:t>
                </w:r>
              </w:sdtContent>
            </w:sdt>
            <w:r>
              <w:rPr>
                <w:rFonts w:ascii="Times New Roman" w:hAnsi="Times New Roman" w:cs="Times New Roman"/>
                <w:sz w:val="24"/>
              </w:rPr>
              <w:t xml:space="preserve"> nr </w:t>
            </w:r>
            <w:sdt>
              <w:sdtPr>
                <w:rPr>
                  <w:rFonts w:ascii="Times New Roman" w:hAnsi="Times New Roman" w:cs="Times New Roman"/>
                  <w:sz w:val="24"/>
                </w:rPr>
                <w:alias w:val="Reg. nr"/>
                <w:tag w:val="DMS_RegNr"/>
                <w:id w:val="1500932681"/>
                <w:placeholder>
                  <w:docPart w:val="CCE1FBCBA87F424A97CC04FB7BFCEBDC"/>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RegNr[1]" w:storeItemID="{59B35C8E-2603-4102-B90E-A2242E3C7DE4}"/>
                <w:text/>
              </w:sdtPr>
              <w:sdtEndPr/>
              <w:sdtContent>
                <w:r w:rsidR="00940C6A">
                  <w:rPr>
                    <w:rFonts w:ascii="Times New Roman" w:hAnsi="Times New Roman" w:cs="Times New Roman"/>
                    <w:sz w:val="24"/>
                  </w:rPr>
                  <w:t>1-11/2026/973</w:t>
                </w:r>
              </w:sdtContent>
            </w:sdt>
          </w:p>
        </w:tc>
      </w:tr>
    </w:tbl>
    <w:p w14:paraId="3B892681" w14:textId="77777777" w:rsidR="00301AF4" w:rsidRDefault="00301AF4" w:rsidP="00317022">
      <w:pPr>
        <w:spacing w:after="0"/>
        <w:rPr>
          <w:rFonts w:ascii="Times New Roman" w:hAnsi="Times New Roman" w:cs="Times New Roman"/>
          <w:sz w:val="24"/>
        </w:rPr>
      </w:pPr>
    </w:p>
    <w:p w14:paraId="1796FD9B" w14:textId="77777777" w:rsidR="004A3CFD" w:rsidRDefault="004A3CFD" w:rsidP="00DD1BB1">
      <w:pPr>
        <w:spacing w:before="60" w:after="0"/>
        <w:jc w:val="both"/>
        <w:rPr>
          <w:rFonts w:ascii="Times New Roman" w:hAnsi="Times New Roman" w:cs="Times New Roman"/>
          <w:sz w:val="24"/>
        </w:rPr>
      </w:pPr>
    </w:p>
    <w:sdt>
      <w:sdtPr>
        <w:rPr>
          <w:rFonts w:ascii="Times New Roman" w:hAnsi="Times New Roman" w:cs="Times New Roman"/>
          <w:sz w:val="24"/>
        </w:rPr>
        <w:alias w:val="Title"/>
        <w:tag w:val=""/>
        <w:id w:val="-1890096283"/>
        <w:placeholder>
          <w:docPart w:val="2D8B6EA303BA4AA6A94B920F1BB6F655"/>
        </w:placeholder>
        <w:dataBinding w:prefixMappings="xmlns:ns0='http://purl.org/dc/elements/1.1/' xmlns:ns1='http://schemas.openxmlformats.org/package/2006/metadata/core-properties' " w:xpath="/ns1:coreProperties[1]/ns0:title[1]" w:storeItemID="{6C3C8BC8-F283-45AE-878A-BAB7291924A1}"/>
        <w:text/>
      </w:sdtPr>
      <w:sdtEndPr/>
      <w:sdtContent>
        <w:p w14:paraId="168BD583" w14:textId="35A74371" w:rsidR="004A3CFD" w:rsidRDefault="00921F44" w:rsidP="00DD1BB1">
          <w:pPr>
            <w:spacing w:before="60" w:after="0"/>
            <w:jc w:val="both"/>
            <w:rPr>
              <w:rFonts w:ascii="Times New Roman" w:hAnsi="Times New Roman" w:cs="Times New Roman"/>
              <w:sz w:val="24"/>
            </w:rPr>
          </w:pPr>
          <w:r>
            <w:rPr>
              <w:rFonts w:ascii="Times New Roman" w:hAnsi="Times New Roman" w:cs="Times New Roman"/>
              <w:sz w:val="24"/>
            </w:rPr>
            <w:t>Päring 2015-2016 koostatud laste raviteekondade dokumentide ko</w:t>
          </w:r>
          <w:r w:rsidR="00940C6A">
            <w:rPr>
              <w:rFonts w:ascii="Times New Roman" w:hAnsi="Times New Roman" w:cs="Times New Roman"/>
              <w:sz w:val="24"/>
            </w:rPr>
            <w:t>h</w:t>
          </w:r>
          <w:r>
            <w:rPr>
              <w:rFonts w:ascii="Times New Roman" w:hAnsi="Times New Roman" w:cs="Times New Roman"/>
              <w:sz w:val="24"/>
            </w:rPr>
            <w:t>ta</w:t>
          </w:r>
        </w:p>
      </w:sdtContent>
    </w:sdt>
    <w:p w14:paraId="0D8AD0E5" w14:textId="77777777" w:rsidR="004A3CFD" w:rsidRDefault="004A3CFD" w:rsidP="00DD1BB1">
      <w:pPr>
        <w:spacing w:before="60" w:after="0"/>
        <w:jc w:val="both"/>
        <w:rPr>
          <w:rFonts w:ascii="Times New Roman" w:hAnsi="Times New Roman" w:cs="Times New Roman"/>
          <w:sz w:val="24"/>
        </w:rPr>
      </w:pPr>
    </w:p>
    <w:p w14:paraId="34B5B944" w14:textId="77777777" w:rsidR="00921F44" w:rsidRPr="00921F44" w:rsidRDefault="00921F44" w:rsidP="00921F44">
      <w:pPr>
        <w:jc w:val="both"/>
        <w:rPr>
          <w:rFonts w:ascii="Times New Roman" w:hAnsi="Times New Roman" w:cs="Times New Roman"/>
          <w:sz w:val="24"/>
          <w:szCs w:val="24"/>
        </w:rPr>
      </w:pPr>
      <w:r w:rsidRPr="00921F44">
        <w:rPr>
          <w:rFonts w:ascii="Times New Roman" w:hAnsi="Times New Roman" w:cs="Times New Roman"/>
          <w:sz w:val="24"/>
          <w:szCs w:val="24"/>
        </w:rPr>
        <w:t>Lugupeetud sotsiaalministeeriumi esindaja</w:t>
      </w:r>
    </w:p>
    <w:p w14:paraId="3A912518" w14:textId="77777777" w:rsidR="00921F44" w:rsidRPr="00921F44" w:rsidRDefault="00921F44" w:rsidP="00921F44">
      <w:pPr>
        <w:jc w:val="both"/>
        <w:rPr>
          <w:rFonts w:ascii="Times New Roman" w:hAnsi="Times New Roman" w:cs="Times New Roman"/>
          <w:sz w:val="24"/>
          <w:szCs w:val="24"/>
        </w:rPr>
      </w:pPr>
      <w:r w:rsidRPr="00921F44">
        <w:rPr>
          <w:rFonts w:ascii="Times New Roman" w:hAnsi="Times New Roman" w:cs="Times New Roman"/>
          <w:sz w:val="24"/>
          <w:szCs w:val="24"/>
        </w:rPr>
        <w:t> </w:t>
      </w:r>
    </w:p>
    <w:p w14:paraId="6D48D6D1" w14:textId="6520CDDB" w:rsidR="00921F44" w:rsidRPr="00921F44" w:rsidRDefault="00921F44" w:rsidP="00921F44">
      <w:pPr>
        <w:jc w:val="both"/>
        <w:rPr>
          <w:rFonts w:ascii="Times New Roman" w:hAnsi="Times New Roman" w:cs="Times New Roman"/>
          <w:sz w:val="24"/>
          <w:szCs w:val="24"/>
        </w:rPr>
      </w:pPr>
      <w:r w:rsidRPr="00921F44">
        <w:rPr>
          <w:rFonts w:ascii="Times New Roman" w:hAnsi="Times New Roman" w:cs="Times New Roman"/>
          <w:sz w:val="24"/>
          <w:szCs w:val="24"/>
        </w:rPr>
        <w:t>Pöördun Teie poole Tallinna Lastehaigla nimel seoses Eesti vähikeskuse (</w:t>
      </w:r>
      <w:r w:rsidR="00940C6A">
        <w:rPr>
          <w:rFonts w:ascii="Times New Roman" w:hAnsi="Times New Roman" w:cs="Times New Roman"/>
          <w:sz w:val="24"/>
          <w:szCs w:val="24"/>
        </w:rPr>
        <w:t>EST</w:t>
      </w:r>
      <w:r w:rsidRPr="00921F44">
        <w:rPr>
          <w:rFonts w:ascii="Times New Roman" w:hAnsi="Times New Roman" w:cs="Times New Roman"/>
          <w:sz w:val="24"/>
          <w:szCs w:val="24"/>
        </w:rPr>
        <w:t>CCC) akrediteerimise ettevalmistustega.</w:t>
      </w:r>
    </w:p>
    <w:p w14:paraId="1E660C9C" w14:textId="2AB523DB" w:rsidR="00921F44" w:rsidRPr="00921F44" w:rsidRDefault="00921F44" w:rsidP="00921F44">
      <w:pPr>
        <w:jc w:val="both"/>
        <w:rPr>
          <w:rFonts w:ascii="Times New Roman" w:hAnsi="Times New Roman" w:cs="Times New Roman"/>
          <w:sz w:val="24"/>
          <w:szCs w:val="24"/>
        </w:rPr>
      </w:pPr>
      <w:r w:rsidRPr="00921F44">
        <w:rPr>
          <w:rFonts w:ascii="Times New Roman" w:hAnsi="Times New Roman" w:cs="Times New Roman"/>
          <w:sz w:val="24"/>
          <w:szCs w:val="24"/>
        </w:rPr>
        <w:t>Meie arstide sõnul koostati 2015</w:t>
      </w:r>
      <w:r w:rsidR="00940C6A">
        <w:rPr>
          <w:rFonts w:ascii="Times New Roman" w:hAnsi="Times New Roman" w:cs="Times New Roman"/>
          <w:sz w:val="24"/>
          <w:szCs w:val="24"/>
        </w:rPr>
        <w:t>–</w:t>
      </w:r>
      <w:r w:rsidRPr="00921F44">
        <w:rPr>
          <w:rFonts w:ascii="Times New Roman" w:hAnsi="Times New Roman" w:cs="Times New Roman"/>
          <w:sz w:val="24"/>
          <w:szCs w:val="24"/>
        </w:rPr>
        <w:t>2016 Sotsiaalministeeriumi eestvedamisel kaks laste raviteekonda: diabeedi ja leukeemia raviteekond. Kahjuks ei ole Lastehaiglas sellest ajast alates säilinud ühtegi nende tööde käigus valminud dokumenti.</w:t>
      </w:r>
    </w:p>
    <w:p w14:paraId="4BFE79BD" w14:textId="77777777" w:rsidR="00921F44" w:rsidRPr="00921F44" w:rsidRDefault="00921F44" w:rsidP="00921F44">
      <w:pPr>
        <w:jc w:val="both"/>
        <w:rPr>
          <w:rFonts w:ascii="Times New Roman" w:hAnsi="Times New Roman" w:cs="Times New Roman"/>
          <w:sz w:val="24"/>
          <w:szCs w:val="24"/>
        </w:rPr>
      </w:pPr>
      <w:r w:rsidRPr="00921F44">
        <w:rPr>
          <w:rFonts w:ascii="Times New Roman" w:hAnsi="Times New Roman" w:cs="Times New Roman"/>
          <w:sz w:val="24"/>
          <w:szCs w:val="24"/>
        </w:rPr>
        <w:t>Palume Teil kontrollida, kas ministeeriumi dokumendihaldussüsteemis või mujal on säilinud materjale toonasest tegevusest, näiteks valminud raviteekondade dokumente, töörühmade materjale, protokolle või muid seotud dokumente. Kui selliseid materjale leidub, oleksime tänulikud, kui saaksite need meile edastada või anda teada, kust me neid saaksime küsida.</w:t>
      </w:r>
    </w:p>
    <w:p w14:paraId="66F59AB6" w14:textId="5D28E586" w:rsidR="00921F44" w:rsidRPr="00921F44" w:rsidRDefault="00921F44" w:rsidP="00921F44">
      <w:pPr>
        <w:jc w:val="both"/>
        <w:rPr>
          <w:rFonts w:ascii="Times New Roman" w:hAnsi="Times New Roman" w:cs="Times New Roman"/>
          <w:sz w:val="24"/>
          <w:szCs w:val="24"/>
        </w:rPr>
      </w:pPr>
      <w:r w:rsidRPr="00921F44">
        <w:rPr>
          <w:rFonts w:ascii="Times New Roman" w:hAnsi="Times New Roman" w:cs="Times New Roman"/>
          <w:sz w:val="24"/>
          <w:szCs w:val="24"/>
        </w:rPr>
        <w:t>Need materjalid oleksid meile akrediteerimise teekonnal väga väärtuslikuks sisendiks.</w:t>
      </w:r>
    </w:p>
    <w:p w14:paraId="174A5620" w14:textId="77777777" w:rsidR="00921F44" w:rsidRDefault="00921F44" w:rsidP="00DD1BB1">
      <w:pPr>
        <w:spacing w:before="60" w:after="0"/>
        <w:jc w:val="both"/>
        <w:rPr>
          <w:rFonts w:ascii="Times New Roman" w:hAnsi="Times New Roman" w:cs="Times New Roman"/>
          <w:sz w:val="24"/>
        </w:rPr>
      </w:pPr>
    </w:p>
    <w:p w14:paraId="74293712" w14:textId="4D82357A" w:rsidR="004A3CFD" w:rsidRDefault="004A3CFD" w:rsidP="00DD1BB1">
      <w:pPr>
        <w:spacing w:before="60" w:after="0"/>
        <w:jc w:val="both"/>
        <w:rPr>
          <w:rFonts w:ascii="Times New Roman" w:hAnsi="Times New Roman" w:cs="Times New Roman"/>
          <w:sz w:val="24"/>
        </w:rPr>
      </w:pPr>
      <w:r>
        <w:rPr>
          <w:rFonts w:ascii="Times New Roman" w:hAnsi="Times New Roman" w:cs="Times New Roman"/>
          <w:sz w:val="24"/>
        </w:rPr>
        <w:t>Lugupidamisega</w:t>
      </w:r>
    </w:p>
    <w:p w14:paraId="6C329829" w14:textId="77777777" w:rsidR="004A3CFD" w:rsidRDefault="004A3CFD" w:rsidP="00DD1BB1">
      <w:pPr>
        <w:spacing w:before="60" w:after="0"/>
        <w:jc w:val="both"/>
        <w:rPr>
          <w:rFonts w:ascii="Times New Roman" w:hAnsi="Times New Roman" w:cs="Times New Roman"/>
          <w:sz w:val="24"/>
        </w:rPr>
      </w:pPr>
    </w:p>
    <w:p w14:paraId="5EF01FC0" w14:textId="3815CA40" w:rsidR="00DB1C1E" w:rsidRDefault="00807B53" w:rsidP="00807B53">
      <w:pPr>
        <w:tabs>
          <w:tab w:val="left" w:pos="7785"/>
        </w:tabs>
        <w:spacing w:after="0"/>
        <w:jc w:val="both"/>
        <w:rPr>
          <w:rFonts w:ascii="Times New Roman" w:hAnsi="Times New Roman" w:cs="Times New Roman"/>
          <w:sz w:val="24"/>
        </w:rPr>
      </w:pPr>
      <w:r>
        <w:rPr>
          <w:rFonts w:ascii="Times New Roman" w:hAnsi="Times New Roman" w:cs="Times New Roman"/>
          <w:sz w:val="24"/>
        </w:rPr>
        <w:tab/>
      </w:r>
    </w:p>
    <w:p w14:paraId="3CFEE895" w14:textId="77777777" w:rsidR="00DB1C1E" w:rsidRDefault="00DB1C1E" w:rsidP="00317022">
      <w:pPr>
        <w:spacing w:after="0"/>
        <w:jc w:val="both"/>
        <w:rPr>
          <w:rFonts w:ascii="Times New Roman" w:hAnsi="Times New Roman" w:cs="Times New Roman"/>
          <w:sz w:val="24"/>
        </w:rPr>
      </w:pPr>
      <w:r>
        <w:rPr>
          <w:rFonts w:ascii="Times New Roman" w:hAnsi="Times New Roman" w:cs="Times New Roman"/>
          <w:sz w:val="24"/>
        </w:rPr>
        <w:t>(allkirjastatud digitaalselt)</w:t>
      </w:r>
    </w:p>
    <w:sdt>
      <w:sdtPr>
        <w:rPr>
          <w:rFonts w:ascii="Times New Roman" w:hAnsi="Times New Roman" w:cs="Times New Roman"/>
          <w:sz w:val="24"/>
        </w:rPr>
        <w:alias w:val="Allkirjastajad mallil"/>
        <w:tag w:val="DMS_SignersText0"/>
        <w:id w:val="1511410778"/>
        <w:placeholder>
          <w:docPart w:val="5E2B804DB0F3448CBCA3F55F6608BF3B"/>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SignersText[1]" w:storeItemID="{59B35C8E-2603-4102-B90E-A2242E3C7DE4}"/>
        <w:text w:multiLine="1"/>
      </w:sdtPr>
      <w:sdtEndPr/>
      <w:sdtContent>
        <w:p w14:paraId="1A2D822F" w14:textId="02FEED5A" w:rsidR="004A3CFD" w:rsidRDefault="00921F44" w:rsidP="00317022">
          <w:pPr>
            <w:spacing w:after="0"/>
            <w:jc w:val="both"/>
            <w:rPr>
              <w:rFonts w:ascii="Times New Roman" w:hAnsi="Times New Roman" w:cs="Times New Roman"/>
              <w:sz w:val="24"/>
            </w:rPr>
          </w:pPr>
          <w:r>
            <w:rPr>
              <w:rFonts w:ascii="Times New Roman" w:hAnsi="Times New Roman" w:cs="Times New Roman"/>
              <w:sz w:val="24"/>
            </w:rPr>
            <w:t xml:space="preserve">Liis Toome </w:t>
          </w:r>
        </w:p>
      </w:sdtContent>
    </w:sdt>
    <w:p w14:paraId="5EE807AF" w14:textId="4FE74EFF" w:rsidR="004A3CFD" w:rsidRPr="00301AF4" w:rsidRDefault="00921F44" w:rsidP="00D05A98">
      <w:pPr>
        <w:pStyle w:val="style1"/>
      </w:pPr>
      <w:r>
        <w:t>Juhatuse liige, ravijuht</w:t>
      </w:r>
    </w:p>
    <w:p w14:paraId="067BB0C6" w14:textId="77777777" w:rsidR="004A3CFD" w:rsidRDefault="004A3CFD" w:rsidP="00DD1BB1">
      <w:pPr>
        <w:spacing w:before="60" w:after="0"/>
        <w:jc w:val="both"/>
        <w:rPr>
          <w:rFonts w:ascii="Times New Roman" w:hAnsi="Times New Roman" w:cs="Times New Roman"/>
          <w:sz w:val="24"/>
        </w:rPr>
      </w:pPr>
    </w:p>
    <w:p w14:paraId="3BC0E559" w14:textId="77777777" w:rsidR="00967050" w:rsidRDefault="00967050" w:rsidP="00DD1BB1">
      <w:pPr>
        <w:spacing w:before="60" w:after="0"/>
        <w:jc w:val="both"/>
        <w:rPr>
          <w:rFonts w:ascii="Times New Roman" w:hAnsi="Times New Roman" w:cs="Times New Roman"/>
          <w:sz w:val="24"/>
        </w:rPr>
      </w:pPr>
    </w:p>
    <w:p w14:paraId="722B66B7" w14:textId="77777777" w:rsidR="00967050" w:rsidRDefault="00967050" w:rsidP="00DD1BB1">
      <w:pPr>
        <w:spacing w:before="60" w:after="0"/>
        <w:jc w:val="both"/>
        <w:rPr>
          <w:rFonts w:ascii="Times New Roman" w:hAnsi="Times New Roman" w:cs="Times New Roman"/>
          <w:sz w:val="24"/>
        </w:rPr>
      </w:pPr>
    </w:p>
    <w:p w14:paraId="06105D17" w14:textId="55583C8C" w:rsidR="004A3CFD" w:rsidRDefault="001179AE" w:rsidP="00317022">
      <w:pPr>
        <w:spacing w:after="0"/>
        <w:jc w:val="both"/>
        <w:rPr>
          <w:rFonts w:ascii="Times New Roman" w:hAnsi="Times New Roman" w:cs="Times New Roman"/>
          <w:sz w:val="24"/>
        </w:rPr>
      </w:pPr>
      <w:sdt>
        <w:sdtPr>
          <w:rPr>
            <w:rFonts w:ascii="Times New Roman" w:hAnsi="Times New Roman" w:cs="Times New Roman"/>
            <w:sz w:val="24"/>
          </w:rPr>
          <w:alias w:val="Koostaja"/>
          <w:tag w:val="DMS_Composer"/>
          <w:id w:val="1429384632"/>
          <w:lock w:val="contentLocked"/>
          <w:placeholder>
            <w:docPart w:val="B98A47A65CBF4D9091CC35D7984DB919"/>
          </w:placeholder>
          <w:dataBinding w:prefixMappings="xmlns:ns0='http://schemas.microsoft.com/office/2006/metadata/properties' xmlns:ns1='http://www.w3.org/2001/XMLSchema-instance' xmlns:ns2='http://schemas.microsoft.com/office/infopath/2007/PartnerControls' xmlns:ns3='0548f2de-10ba-4e4c-ae96-2f0ac93f9408' " w:xpath="/ns0:properties[1]/documentManagement[1]/ns3:DMS_Composer[1]/ns3:UserInfo[1]/ns3:DisplayName[1]" w:storeItemID="{59B35C8E-2603-4102-B90E-A2242E3C7DE4}"/>
          <w:text/>
        </w:sdtPr>
        <w:sdtEndPr/>
        <w:sdtContent>
          <w:r w:rsidR="00921F44">
            <w:rPr>
              <w:rFonts w:ascii="Times New Roman" w:hAnsi="Times New Roman" w:cs="Times New Roman"/>
              <w:sz w:val="24"/>
            </w:rPr>
            <w:t>Riina Abel - Lastehaigla</w:t>
          </w:r>
        </w:sdtContent>
      </w:sdt>
      <w:r w:rsidR="00350910">
        <w:rPr>
          <w:rFonts w:ascii="Times New Roman" w:hAnsi="Times New Roman" w:cs="Times New Roman"/>
          <w:sz w:val="24"/>
        </w:rPr>
        <w:t xml:space="preserve"> </w:t>
      </w:r>
      <w:r w:rsidR="004A3CFD">
        <w:rPr>
          <w:rFonts w:ascii="Times New Roman" w:hAnsi="Times New Roman" w:cs="Times New Roman"/>
          <w:sz w:val="24"/>
        </w:rPr>
        <w:t xml:space="preserve">697 </w:t>
      </w:r>
      <w:r w:rsidR="004A3CFD" w:rsidRPr="00D05A98">
        <w:rPr>
          <w:rFonts w:ascii="Times New Roman" w:hAnsi="Times New Roman" w:cs="Times New Roman"/>
          <w:sz w:val="24"/>
        </w:rPr>
        <w:t>7111</w:t>
      </w:r>
    </w:p>
    <w:p w14:paraId="3CCFF055" w14:textId="4E72AC36" w:rsidR="004A3CFD" w:rsidRDefault="00921F44" w:rsidP="00317022">
      <w:pPr>
        <w:spacing w:after="0"/>
        <w:jc w:val="both"/>
        <w:rPr>
          <w:rFonts w:ascii="Times New Roman" w:hAnsi="Times New Roman" w:cs="Times New Roman"/>
          <w:sz w:val="24"/>
        </w:rPr>
      </w:pPr>
      <w:r>
        <w:rPr>
          <w:rFonts w:ascii="Times New Roman" w:hAnsi="Times New Roman" w:cs="Times New Roman"/>
          <w:sz w:val="24"/>
        </w:rPr>
        <w:t>info</w:t>
      </w:r>
      <w:r w:rsidR="004A3CFD">
        <w:rPr>
          <w:rFonts w:ascii="Times New Roman" w:hAnsi="Times New Roman" w:cs="Times New Roman"/>
          <w:sz w:val="24"/>
        </w:rPr>
        <w:t>@lastehaigla.ee</w:t>
      </w:r>
    </w:p>
    <w:sectPr w:rsidR="004A3CFD" w:rsidSect="00723B6F">
      <w:headerReference w:type="even" r:id="rId9"/>
      <w:headerReference w:type="default" r:id="rId10"/>
      <w:headerReference w:type="first" r:id="rId11"/>
      <w:pgSz w:w="11906" w:h="16838"/>
      <w:pgMar w:top="680" w:right="851" w:bottom="680" w:left="1701" w:header="192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F5D84" w14:textId="77777777" w:rsidR="001179AE" w:rsidRDefault="001179AE" w:rsidP="00232135">
      <w:pPr>
        <w:spacing w:after="0" w:line="240" w:lineRule="auto"/>
      </w:pPr>
      <w:r>
        <w:separator/>
      </w:r>
    </w:p>
  </w:endnote>
  <w:endnote w:type="continuationSeparator" w:id="0">
    <w:p w14:paraId="1B542202" w14:textId="77777777" w:rsidR="001179AE" w:rsidRDefault="001179AE" w:rsidP="00232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120AD" w14:textId="77777777" w:rsidR="001179AE" w:rsidRDefault="001179AE" w:rsidP="00232135">
      <w:pPr>
        <w:spacing w:after="0" w:line="240" w:lineRule="auto"/>
      </w:pPr>
      <w:r>
        <w:separator/>
      </w:r>
    </w:p>
  </w:footnote>
  <w:footnote w:type="continuationSeparator" w:id="0">
    <w:p w14:paraId="1115567D" w14:textId="77777777" w:rsidR="001179AE" w:rsidRDefault="001179AE" w:rsidP="00232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E1D6B" w14:textId="5EA6FC75" w:rsidR="00331B8B" w:rsidRDefault="001179AE">
    <w:pPr>
      <w:pStyle w:val="Header"/>
    </w:pPr>
    <w:r>
      <w:rPr>
        <w:noProof/>
      </w:rPr>
      <w:pict w14:anchorId="472FFC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9952438" o:spid="_x0000_s1054" type="#_x0000_t75" style="position:absolute;margin-left:0;margin-top:0;width:467.65pt;height:661.8pt;z-index:-251657216;mso-position-horizontal:center;mso-position-horizontal-relative:margin;mso-position-vertical:center;mso-position-vertical-relative:margin" o:allowincell="f">
          <v:imagedata r:id="rId1" o:title="taust_UUS2"/>
          <w10:wrap anchorx="margin"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9F9F" w14:textId="2B1D90E5" w:rsidR="00B33D52" w:rsidRPr="00B33D52" w:rsidRDefault="00B33D52" w:rsidP="00B33D52">
    <w:pPr>
      <w:pStyle w:val="Header"/>
    </w:pPr>
    <w:r>
      <w:rPr>
        <w:noProof/>
      </w:rPr>
      <w:drawing>
        <wp:anchor distT="0" distB="0" distL="114300" distR="114300" simplePos="0" relativeHeight="251660288" behindDoc="1" locked="0" layoutInCell="1" allowOverlap="1" wp14:anchorId="284C7D81" wp14:editId="0EE4AAD3">
          <wp:simplePos x="0" y="0"/>
          <wp:positionH relativeFrom="page">
            <wp:align>right</wp:align>
          </wp:positionH>
          <wp:positionV relativeFrom="paragraph">
            <wp:posOffset>-1224280</wp:posOffset>
          </wp:positionV>
          <wp:extent cx="7539519" cy="10668000"/>
          <wp:effectExtent l="0" t="0" r="444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aust_3.jpg"/>
                  <pic:cNvPicPr/>
                </pic:nvPicPr>
                <pic:blipFill>
                  <a:blip r:embed="rId1">
                    <a:extLst>
                      <a:ext uri="{28A0092B-C50C-407E-A947-70E740481C1C}">
                        <a14:useLocalDpi xmlns:a14="http://schemas.microsoft.com/office/drawing/2010/main" val="0"/>
                      </a:ext>
                    </a:extLst>
                  </a:blip>
                  <a:stretch>
                    <a:fillRect/>
                  </a:stretch>
                </pic:blipFill>
                <pic:spPr>
                  <a:xfrm>
                    <a:off x="0" y="0"/>
                    <a:ext cx="7539519" cy="10668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638A" w14:textId="6166D8B0" w:rsidR="00331B8B" w:rsidRDefault="001179AE">
    <w:pPr>
      <w:pStyle w:val="Header"/>
    </w:pPr>
    <w:r>
      <w:rPr>
        <w:noProof/>
      </w:rPr>
      <w:pict w14:anchorId="4193D0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9952437" o:spid="_x0000_s1053" type="#_x0000_t75" style="position:absolute;margin-left:0;margin-top:0;width:467.65pt;height:661.8pt;z-index:-251658240;mso-position-horizontal:center;mso-position-horizontal-relative:margin;mso-position-vertical:center;mso-position-vertical-relative:margin" o:allowincell="f">
          <v:imagedata r:id="rId1" o:title="taust_UUS2"/>
          <w10:wrap anchorx="margin"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defaultTabStop w:val="708"/>
  <w:hyphenationZone w:val="425"/>
  <w:characterSpacingControl w:val="doNotCompress"/>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910"/>
    <w:rsid w:val="00060FB8"/>
    <w:rsid w:val="000726CF"/>
    <w:rsid w:val="000A6601"/>
    <w:rsid w:val="000D0AB2"/>
    <w:rsid w:val="00106A7D"/>
    <w:rsid w:val="001179AE"/>
    <w:rsid w:val="00122FAC"/>
    <w:rsid w:val="0013073E"/>
    <w:rsid w:val="001C2B57"/>
    <w:rsid w:val="001C4F93"/>
    <w:rsid w:val="00232135"/>
    <w:rsid w:val="002C58FB"/>
    <w:rsid w:val="00301AF4"/>
    <w:rsid w:val="00317022"/>
    <w:rsid w:val="00331B8B"/>
    <w:rsid w:val="00350910"/>
    <w:rsid w:val="00367C15"/>
    <w:rsid w:val="0037510D"/>
    <w:rsid w:val="0038418E"/>
    <w:rsid w:val="00386D34"/>
    <w:rsid w:val="003A26C2"/>
    <w:rsid w:val="004A3CFD"/>
    <w:rsid w:val="004B7358"/>
    <w:rsid w:val="00527F05"/>
    <w:rsid w:val="00556A73"/>
    <w:rsid w:val="005870D6"/>
    <w:rsid w:val="006931B2"/>
    <w:rsid w:val="006C3777"/>
    <w:rsid w:val="00723B6F"/>
    <w:rsid w:val="007B1672"/>
    <w:rsid w:val="00807B53"/>
    <w:rsid w:val="00921F44"/>
    <w:rsid w:val="00940C6A"/>
    <w:rsid w:val="00967050"/>
    <w:rsid w:val="009905AF"/>
    <w:rsid w:val="009B4306"/>
    <w:rsid w:val="009B61D9"/>
    <w:rsid w:val="00A458A5"/>
    <w:rsid w:val="00A67855"/>
    <w:rsid w:val="00B33D52"/>
    <w:rsid w:val="00B45C51"/>
    <w:rsid w:val="00B52511"/>
    <w:rsid w:val="00BC7B81"/>
    <w:rsid w:val="00BE2894"/>
    <w:rsid w:val="00C00DB7"/>
    <w:rsid w:val="00C435C8"/>
    <w:rsid w:val="00C93503"/>
    <w:rsid w:val="00D05A98"/>
    <w:rsid w:val="00D32518"/>
    <w:rsid w:val="00DB1C1E"/>
    <w:rsid w:val="00DB3807"/>
    <w:rsid w:val="00DD1BB1"/>
    <w:rsid w:val="00DD2B84"/>
    <w:rsid w:val="00E33A1E"/>
    <w:rsid w:val="00E81DBC"/>
    <w:rsid w:val="00E96A05"/>
    <w:rsid w:val="00F033DB"/>
    <w:rsid w:val="00F551C7"/>
    <w:rsid w:val="00F85896"/>
    <w:rsid w:val="00FA681B"/>
    <w:rsid w:val="00FB4E04"/>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134127CC"/>
  <w15:docId w15:val="{D58A4AF5-28AA-4EFE-AD9C-A994BEA0D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2135"/>
    <w:pPr>
      <w:tabs>
        <w:tab w:val="center" w:pos="4536"/>
        <w:tab w:val="right" w:pos="9072"/>
      </w:tabs>
      <w:spacing w:after="0" w:line="240" w:lineRule="auto"/>
    </w:pPr>
  </w:style>
  <w:style w:type="character" w:customStyle="1" w:styleId="HeaderChar">
    <w:name w:val="Header Char"/>
    <w:basedOn w:val="DefaultParagraphFont"/>
    <w:link w:val="Header"/>
    <w:uiPriority w:val="99"/>
    <w:rsid w:val="00232135"/>
  </w:style>
  <w:style w:type="paragraph" w:styleId="Footer">
    <w:name w:val="footer"/>
    <w:basedOn w:val="Normal"/>
    <w:link w:val="FooterChar"/>
    <w:uiPriority w:val="99"/>
    <w:unhideWhenUsed/>
    <w:rsid w:val="00232135"/>
    <w:pPr>
      <w:tabs>
        <w:tab w:val="center" w:pos="4536"/>
        <w:tab w:val="right" w:pos="9072"/>
      </w:tabs>
      <w:spacing w:after="0" w:line="240" w:lineRule="auto"/>
    </w:pPr>
  </w:style>
  <w:style w:type="character" w:customStyle="1" w:styleId="FooterChar">
    <w:name w:val="Footer Char"/>
    <w:basedOn w:val="DefaultParagraphFont"/>
    <w:link w:val="Footer"/>
    <w:uiPriority w:val="99"/>
    <w:rsid w:val="00232135"/>
  </w:style>
  <w:style w:type="character" w:styleId="PlaceholderText">
    <w:name w:val="Placeholder Text"/>
    <w:basedOn w:val="DefaultParagraphFont"/>
    <w:uiPriority w:val="99"/>
    <w:semiHidden/>
    <w:rsid w:val="00DD1BB1"/>
    <w:rPr>
      <w:color w:val="808080"/>
    </w:rPr>
  </w:style>
  <w:style w:type="paragraph" w:styleId="BalloonText">
    <w:name w:val="Balloon Text"/>
    <w:basedOn w:val="Normal"/>
    <w:link w:val="BalloonTextChar"/>
    <w:uiPriority w:val="99"/>
    <w:semiHidden/>
    <w:unhideWhenUsed/>
    <w:rsid w:val="00DD1B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1BB1"/>
    <w:rPr>
      <w:rFonts w:ascii="Tahoma" w:hAnsi="Tahoma" w:cs="Tahoma"/>
      <w:sz w:val="16"/>
      <w:szCs w:val="16"/>
    </w:rPr>
  </w:style>
  <w:style w:type="table" w:styleId="TableGrid">
    <w:name w:val="Table Grid"/>
    <w:basedOn w:val="TableNormal"/>
    <w:uiPriority w:val="59"/>
    <w:rsid w:val="00301A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D05A98"/>
    <w:pPr>
      <w:spacing w:after="0"/>
      <w:jc w:val="both"/>
    </w:pPr>
    <w:rPr>
      <w:rFonts w:ascii="Times New Roman" w:hAnsi="Times New Roman" w:cs="Times New Roman"/>
      <w:sz w:val="24"/>
    </w:rPr>
  </w:style>
  <w:style w:type="character" w:customStyle="1" w:styleId="style1Char">
    <w:name w:val="style1 Char"/>
    <w:basedOn w:val="DefaultParagraphFont"/>
    <w:link w:val="style1"/>
    <w:rsid w:val="00D05A98"/>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ilverJ&#252;rim&#228;e\Desktop\Lastehaigla%20mallid\V&#228;ljaminev%20kiri%20(blanketiga)_22.02.20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D8B6EA303BA4AA6A94B920F1BB6F655"/>
        <w:category>
          <w:name w:val="General"/>
          <w:gallery w:val="placeholder"/>
        </w:category>
        <w:types>
          <w:type w:val="bbPlcHdr"/>
        </w:types>
        <w:behaviors>
          <w:behavior w:val="content"/>
        </w:behaviors>
        <w:guid w:val="{8BE767F8-8784-4FF6-82B8-476368376143}"/>
      </w:docPartPr>
      <w:docPartBody>
        <w:p w:rsidR="003A3998" w:rsidRDefault="00487A46">
          <w:pPr>
            <w:pStyle w:val="2D8B6EA303BA4AA6A94B920F1BB6F655"/>
          </w:pPr>
          <w:r w:rsidRPr="00DC4AF2">
            <w:rPr>
              <w:rStyle w:val="PlaceholderText"/>
            </w:rPr>
            <w:t>[Title]</w:t>
          </w:r>
        </w:p>
      </w:docPartBody>
    </w:docPart>
    <w:docPart>
      <w:docPartPr>
        <w:name w:val="3D75E6C931004F37A32C1A5C0606775B"/>
        <w:category>
          <w:name w:val="General"/>
          <w:gallery w:val="placeholder"/>
        </w:category>
        <w:types>
          <w:type w:val="bbPlcHdr"/>
        </w:types>
        <w:behaviors>
          <w:behavior w:val="content"/>
        </w:behaviors>
        <w:guid w:val="{1334D17E-223B-4FA9-A74B-8C7AAD4E6183}"/>
      </w:docPartPr>
      <w:docPartBody>
        <w:p w:rsidR="003A3998" w:rsidRDefault="00206906">
          <w:r w:rsidRPr="00CA41AF">
            <w:rPr>
              <w:rStyle w:val="PlaceholderText"/>
            </w:rPr>
            <w:t>[Adressaadi nimi]</w:t>
          </w:r>
        </w:p>
      </w:docPartBody>
    </w:docPart>
    <w:docPart>
      <w:docPartPr>
        <w:name w:val="5383BE35F70E4994BDD25C944E5C5002"/>
        <w:category>
          <w:name w:val="General"/>
          <w:gallery w:val="placeholder"/>
        </w:category>
        <w:types>
          <w:type w:val="bbPlcHdr"/>
        </w:types>
        <w:behaviors>
          <w:behavior w:val="content"/>
        </w:behaviors>
        <w:guid w:val="{4FAD92A1-2262-4E9B-87BD-CFE8158D94EB}"/>
      </w:docPartPr>
      <w:docPartBody>
        <w:p w:rsidR="003A3998" w:rsidRDefault="00206906">
          <w:r w:rsidRPr="00CA41AF">
            <w:rPr>
              <w:rStyle w:val="PlaceholderText"/>
            </w:rPr>
            <w:t>[Adressaadi postiaadress]</w:t>
          </w:r>
        </w:p>
      </w:docPartBody>
    </w:docPart>
    <w:docPart>
      <w:docPartPr>
        <w:name w:val="FF10FE9C37634218BA262BD6988FF7F7"/>
        <w:category>
          <w:name w:val="General"/>
          <w:gallery w:val="placeholder"/>
        </w:category>
        <w:types>
          <w:type w:val="bbPlcHdr"/>
        </w:types>
        <w:behaviors>
          <w:behavior w:val="content"/>
        </w:behaviors>
        <w:guid w:val="{203E865C-5675-475D-950F-A2AC74F28F94}"/>
      </w:docPartPr>
      <w:docPartBody>
        <w:p w:rsidR="003A3998" w:rsidRDefault="00206906">
          <w:r w:rsidRPr="00CA41AF">
            <w:rPr>
              <w:rStyle w:val="PlaceholderText"/>
            </w:rPr>
            <w:t>[Adressaadi postiindeks]</w:t>
          </w:r>
        </w:p>
      </w:docPartBody>
    </w:docPart>
    <w:docPart>
      <w:docPartPr>
        <w:name w:val="2934F21D44484B16AFE0E6F535CE7344"/>
        <w:category>
          <w:name w:val="General"/>
          <w:gallery w:val="placeholder"/>
        </w:category>
        <w:types>
          <w:type w:val="bbPlcHdr"/>
        </w:types>
        <w:behaviors>
          <w:behavior w:val="content"/>
        </w:behaviors>
        <w:guid w:val="{B6103D77-298E-4B17-86AD-09FA154E31A3}"/>
      </w:docPartPr>
      <w:docPartBody>
        <w:p w:rsidR="003A3998" w:rsidRDefault="00206906">
          <w:r w:rsidRPr="00CA41AF">
            <w:rPr>
              <w:rStyle w:val="PlaceholderText"/>
            </w:rPr>
            <w:t>[Adressaadi linn]</w:t>
          </w:r>
        </w:p>
      </w:docPartBody>
    </w:docPart>
    <w:docPart>
      <w:docPartPr>
        <w:name w:val="4A9B8F01F82D405B96A2A710AAC2E086"/>
        <w:category>
          <w:name w:val="General"/>
          <w:gallery w:val="placeholder"/>
        </w:category>
        <w:types>
          <w:type w:val="bbPlcHdr"/>
        </w:types>
        <w:behaviors>
          <w:behavior w:val="content"/>
        </w:behaviors>
        <w:guid w:val="{6B5F95AD-A97E-462A-8CCE-EFC8CB70255F}"/>
      </w:docPartPr>
      <w:docPartBody>
        <w:p w:rsidR="003A3998" w:rsidRDefault="00206906">
          <w:r w:rsidRPr="00CA41AF">
            <w:rPr>
              <w:rStyle w:val="PlaceholderText"/>
            </w:rPr>
            <w:t>[Registreerimise kuupäev]</w:t>
          </w:r>
        </w:p>
      </w:docPartBody>
    </w:docPart>
    <w:docPart>
      <w:docPartPr>
        <w:name w:val="CCE1FBCBA87F424A97CC04FB7BFCEBDC"/>
        <w:category>
          <w:name w:val="General"/>
          <w:gallery w:val="placeholder"/>
        </w:category>
        <w:types>
          <w:type w:val="bbPlcHdr"/>
        </w:types>
        <w:behaviors>
          <w:behavior w:val="content"/>
        </w:behaviors>
        <w:guid w:val="{EB2291D5-8E03-49F1-8E74-B8D9CA7B96E3}"/>
      </w:docPartPr>
      <w:docPartBody>
        <w:p w:rsidR="003A3998" w:rsidRDefault="00206906">
          <w:r w:rsidRPr="00CA41AF">
            <w:rPr>
              <w:rStyle w:val="PlaceholderText"/>
            </w:rPr>
            <w:t>[Reg. nr]</w:t>
          </w:r>
        </w:p>
      </w:docPartBody>
    </w:docPart>
    <w:docPart>
      <w:docPartPr>
        <w:name w:val="5E2B804DB0F3448CBCA3F55F6608BF3B"/>
        <w:category>
          <w:name w:val="General"/>
          <w:gallery w:val="placeholder"/>
        </w:category>
        <w:types>
          <w:type w:val="bbPlcHdr"/>
        </w:types>
        <w:behaviors>
          <w:behavior w:val="content"/>
        </w:behaviors>
        <w:guid w:val="{E7322696-9D7F-40DD-B243-49DBBC26F24F}"/>
      </w:docPartPr>
      <w:docPartBody>
        <w:p w:rsidR="003A3998" w:rsidRDefault="00206906">
          <w:r w:rsidRPr="00CA41AF">
            <w:rPr>
              <w:rStyle w:val="PlaceholderText"/>
            </w:rPr>
            <w:t>[Allkirjastajad mallil]</w:t>
          </w:r>
        </w:p>
      </w:docPartBody>
    </w:docPart>
    <w:docPart>
      <w:docPartPr>
        <w:name w:val="B98A47A65CBF4D9091CC35D7984DB919"/>
        <w:category>
          <w:name w:val="General"/>
          <w:gallery w:val="placeholder"/>
        </w:category>
        <w:types>
          <w:type w:val="bbPlcHdr"/>
        </w:types>
        <w:behaviors>
          <w:behavior w:val="content"/>
        </w:behaviors>
        <w:guid w:val="{8FA40FA0-1BD5-4852-8E14-6A3DE44EA622}"/>
      </w:docPartPr>
      <w:docPartBody>
        <w:p w:rsidR="003A3998" w:rsidRDefault="00206906">
          <w:r w:rsidRPr="00CA41AF">
            <w:rPr>
              <w:rStyle w:val="PlaceholderText"/>
            </w:rPr>
            <w:t>[Koostaja]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altName w:val="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906"/>
    <w:rsid w:val="000A2C6A"/>
    <w:rsid w:val="001C4F93"/>
    <w:rsid w:val="00206906"/>
    <w:rsid w:val="002C015C"/>
    <w:rsid w:val="003A3998"/>
    <w:rsid w:val="00487A46"/>
    <w:rsid w:val="00527F0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6906"/>
    <w:rPr>
      <w:color w:val="808080"/>
    </w:rPr>
  </w:style>
  <w:style w:type="paragraph" w:customStyle="1" w:styleId="2D8B6EA303BA4AA6A94B920F1BB6F655">
    <w:name w:val="2D8B6EA303BA4AA6A94B920F1BB6F6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Väljaminev kiri (blanketiga)" ma:contentTypeID="0x0101E600405461B7FBD3FD4FB0BDAA2CEBF6F9D9" ma:contentTypeVersion="9" ma:contentTypeDescription="Loo uus dokument" ma:contentTypeScope="" ma:versionID="d01346505777668f1ca252c3e93933e2">
  <xsd:schema xmlns:xsd="http://www.w3.org/2001/XMLSchema" xmlns:xs="http://www.w3.org/2001/XMLSchema" xmlns:p="http://schemas.microsoft.com/office/2006/metadata/properties" xmlns:ns2="0548f2de-10ba-4e4c-ae96-2f0ac93f9408" targetNamespace="http://schemas.microsoft.com/office/2006/metadata/properties" ma:root="true" ma:fieldsID="a38d311c0cd1af0d00ee8d9afbcb3ad8" ns2:_="">
    <xsd:import namespace="0548f2de-10ba-4e4c-ae96-2f0ac93f9408"/>
    <xsd:element name="properties">
      <xsd:complexType>
        <xsd:sequence>
          <xsd:element name="documentManagement">
            <xsd:complexType>
              <xsd:all>
                <xsd:element ref="ns2:DMS_DocumentID" minOccurs="0"/>
                <xsd:element ref="ns2:DMS_RegNr" minOccurs="0"/>
                <xsd:element ref="ns2:DMS_RegistrationDate" minOccurs="0"/>
                <xsd:element ref="ns2:DMS_FinancialYear" minOccurs="0"/>
                <xsd:element ref="ns2:DMS_Registrant" minOccurs="0"/>
                <xsd:element ref="ns2:DMS_Comments" minOccurs="0"/>
                <xsd:element ref="ns2:DMS_ContentSummary" minOccurs="0"/>
                <xsd:element ref="ns2:DMS_Composer" minOccurs="0"/>
                <xsd:element ref="ns2:DMS_ComposerText" minOccurs="0"/>
                <xsd:element ref="ns2:DMS_Signers" minOccurs="0"/>
                <xsd:element ref="ns2:DMS_SignersText" minOccurs="0"/>
                <xsd:element ref="ns2:DMS_InboundDocDate" minOccurs="0"/>
                <xsd:element ref="ns2:DMS_InboundDocNumber" minOccurs="0"/>
                <xsd:element ref="ns2:DMS_Addressee" minOccurs="0"/>
                <xsd:element ref="ns2:DMS_AddresseeCompany" minOccurs="0"/>
                <xsd:element ref="ns2:DMS_AddresseeDepartment" minOccurs="0"/>
                <xsd:element ref="ns2:DMS_AddresseeAddress" minOccurs="0"/>
                <xsd:element ref="ns2:DMS_AddresseeRegCode" minOccurs="0"/>
                <xsd:element ref="ns2:DMS_AddresseeCity" minOccurs="0"/>
                <xsd:element ref="ns2:DMS_AddresseeZip" minOccurs="0"/>
                <xsd:element ref="ns2:DMS_AddresseeState" minOccurs="0"/>
                <xsd:element ref="ns2:DMS_AddresseeCountry" minOccurs="0"/>
                <xsd:element ref="ns2:DMS_SendingMethod" minOccurs="0"/>
                <xsd:element ref="ns2:DMS_AddresseeEmail" minOccurs="0"/>
                <xsd:element ref="ns2:DMS_DocumentDate" minOccurs="0"/>
                <xsd:element ref="ns2:DMS_AccessPermis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48f2de-10ba-4e4c-ae96-2f0ac93f9408" elementFormDefault="qualified">
    <xsd:import namespace="http://schemas.microsoft.com/office/2006/documentManagement/types"/>
    <xsd:import namespace="http://schemas.microsoft.com/office/infopath/2007/PartnerControls"/>
    <xsd:element name="DMS_DocumentID" ma:index="7" nillable="true" ma:displayName="Dokumendi ID" ma:decimals="0" ma:internalName="DMS_DocumentID">
      <xsd:simpleType>
        <xsd:restriction base="dms:Unknown"/>
      </xsd:simpleType>
    </xsd:element>
    <xsd:element name="DMS_RegNr" ma:index="9" nillable="true" ma:displayName="Reg. nr" ma:internalName="DMS_RegNr">
      <xsd:simpleType>
        <xsd:restriction base="dms:Text"/>
      </xsd:simpleType>
    </xsd:element>
    <xsd:element name="DMS_RegistrationDate" ma:index="10" nillable="true" ma:displayName="Registreerimise kuupäev" ma:format="DateOnly" ma:internalName="DMS_RegistrationDate">
      <xsd:simpleType>
        <xsd:restriction base="dms:DateTime"/>
      </xsd:simpleType>
    </xsd:element>
    <xsd:element name="DMS_FinancialYear" ma:index="11" nillable="true" ma:displayName="Asjaajamise aasta" ma:decimals="0" ma:internalName="DMS_FinancialYear">
      <xsd:simpleType>
        <xsd:restriction base="dms:Number"/>
      </xsd:simpleType>
    </xsd:element>
    <xsd:element name="DMS_Registrant" ma:index="12" nillable="true" ma:displayName="Registreerija" ma:list="UserInfo" ma:internalName="DMS_Registran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_Comments" ma:index="13" nillable="true" ma:displayName="Kommentaarid" ma:internalName="DMS_Comments">
      <xsd:simpleType>
        <xsd:restriction base="dms:Note"/>
      </xsd:simpleType>
    </xsd:element>
    <xsd:element name="DMS_ContentSummary" ma:index="14" nillable="true" ma:displayName="Sisukokkuvõte" ma:internalName="DMS_ContentSummary" ma:readOnly="false">
      <xsd:simpleType>
        <xsd:restriction base="dms:Note"/>
      </xsd:simpleType>
    </xsd:element>
    <xsd:element name="DMS_Composer" ma:index="15" nillable="true" ma:displayName="Koostaja" ma:list="UserInfo" ma:SharePointGroup="0" ma:internalName="DMS_Compos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_ComposerText" ma:index="16" nillable="true" ma:displayName="Koostaja mallil" ma:internalName="DMS_ComposerText">
      <xsd:simpleType>
        <xsd:restriction base="dms:Text"/>
      </xsd:simpleType>
    </xsd:element>
    <xsd:element name="DMS_Signers" ma:index="17" nillable="true" ma:displayName="Allkirjastajad" ma:list="UserInfo" ma:internalName="DMS_Sig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MS_SignersText" ma:index="18" nillable="true" ma:displayName="Allkirjastajad mallil" ma:internalName="DMS_SignersText">
      <xsd:simpleType>
        <xsd:restriction base="dms:Note"/>
      </xsd:simpleType>
    </xsd:element>
    <xsd:element name="DMS_InboundDocDate" ma:index="19" nillable="true" ma:displayName="Sissetulnud dokumendi kuupäev" ma:format="DateOnly" ma:internalName="DMS_InboundDocDate">
      <xsd:simpleType>
        <xsd:restriction base="dms:DateTime"/>
      </xsd:simpleType>
    </xsd:element>
    <xsd:element name="DMS_InboundDocNumber" ma:index="20" nillable="true" ma:displayName="Sissetulnud dokumendi reg. nr" ma:internalName="DMS_InboundDocNumber">
      <xsd:simpleType>
        <xsd:restriction base="dms:Text"/>
      </xsd:simpleType>
    </xsd:element>
    <xsd:element name="DMS_Addressee" ma:index="21" nillable="true" ma:displayName="Adressaadi nimi" ma:internalName="DMS_Addressee">
      <xsd:simpleType>
        <xsd:restriction base="dms:Text"/>
      </xsd:simpleType>
    </xsd:element>
    <xsd:element name="DMS_AddresseeCompany" ma:index="22" nillable="true" ma:displayName="Adressaadi asutuse nimi" ma:internalName="DMS_AddresseeCompany">
      <xsd:simpleType>
        <xsd:restriction base="dms:Text"/>
      </xsd:simpleType>
    </xsd:element>
    <xsd:element name="DMS_AddresseeDepartment" ma:index="23" nillable="true" ma:displayName="Adressaadi osakond" ma:internalName="DMS_AddresseeDepartment">
      <xsd:simpleType>
        <xsd:restriction base="dms:Text"/>
      </xsd:simpleType>
    </xsd:element>
    <xsd:element name="DMS_AddresseeAddress" ma:index="24" nillable="true" ma:displayName="Adressaadi postiaadress" ma:internalName="DMS_AddresseeAddress">
      <xsd:simpleType>
        <xsd:restriction base="dms:Text"/>
      </xsd:simpleType>
    </xsd:element>
    <xsd:element name="DMS_AddresseeRegCode" ma:index="25" nillable="true" ma:displayName="Adressaadi organisatsiooni registrikood" ma:internalName="DMS_AddresseeRegCode">
      <xsd:simpleType>
        <xsd:restriction base="dms:Text"/>
      </xsd:simpleType>
    </xsd:element>
    <xsd:element name="DMS_AddresseeCity" ma:index="26" nillable="true" ma:displayName="Adressaadi linn" ma:internalName="DMS_AddresseeCity">
      <xsd:simpleType>
        <xsd:restriction base="dms:Text"/>
      </xsd:simpleType>
    </xsd:element>
    <xsd:element name="DMS_AddresseeZip" ma:index="27" nillable="true" ma:displayName="Adressaadi postiindeks" ma:internalName="DMS_AddresseeZip">
      <xsd:simpleType>
        <xsd:restriction base="dms:Text"/>
      </xsd:simpleType>
    </xsd:element>
    <xsd:element name="DMS_AddresseeState" ma:index="28" nillable="true" ma:displayName="Adressaadi maakond" ma:internalName="DMS_AddresseeState">
      <xsd:simpleType>
        <xsd:restriction base="dms:Text"/>
      </xsd:simpleType>
    </xsd:element>
    <xsd:element name="DMS_AddresseeCountry" ma:index="29" nillable="true" ma:displayName="Adressaadi riik" ma:internalName="DMS_AddresseeCountry">
      <xsd:simpleType>
        <xsd:restriction base="dms:Text"/>
      </xsd:simpleType>
    </xsd:element>
    <xsd:element name="DMS_SendingMethod" ma:index="30" nillable="true" ma:displayName="Saatmisviis" ma:default="E-post" ma:format="Dropdown" ma:internalName="DMS_SendingMethod" ma:readOnly="false">
      <xsd:simpleType>
        <xsd:restriction base="dms:Choice">
          <xsd:enumeration value="Post"/>
          <xsd:enumeration value="E-post"/>
          <xsd:enumeration value="Faks"/>
          <xsd:enumeration value="Kätte"/>
          <xsd:enumeration value="Kuller"/>
          <xsd:enumeration value="Tähitult"/>
          <xsd:enumeration value="DHX"/>
        </xsd:restriction>
      </xsd:simpleType>
    </xsd:element>
    <xsd:element name="DMS_AddresseeEmail" ma:index="31" nillable="true" ma:displayName="Adressaadi e-post" ma:internalName="DMS_AddresseeEmail">
      <xsd:simpleType>
        <xsd:restriction base="dms:Text"/>
      </xsd:simpleType>
    </xsd:element>
    <xsd:element name="DMS_DocumentDate" ma:index="32" nillable="true" ma:displayName="Dokumendi kuupäev" ma:format="DateOnly" ma:internalName="DMS_DocumentDate">
      <xsd:simpleType>
        <xsd:restriction base="dms:DateTime"/>
      </xsd:simpleType>
    </xsd:element>
    <xsd:element name="DMS_AccessPermissions" ma:index="33" nillable="true" ma:displayName="Juurdepääsupiirang" ma:default="" ma:format="Dropdown" ma:internalName="DMS_AccessPermissions">
      <xsd:simpleType>
        <xsd:restriction base="dms:Choice">
          <xsd:enumeration value="asutusesiseseks kasutamiseks (AK)"/>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Sisutüüp"/>
        <xsd:element ref="dc:title" maxOccurs="1" ma:index="8"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DocLibraryForm</Display>
  <Edit>DocLibraryForm</Edit>
  <New>DocLibraryForm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MS_DocumentDate xmlns="0548f2de-10ba-4e4c-ae96-2f0ac93f9408">2026-10-19T21:00:00+00:00</DMS_DocumentDate>
    <DMS_ContentSummary xmlns="0548f2de-10ba-4e4c-ae96-2f0ac93f9408">Teema: Päring 2015-2016 koostatud laste raviteekondade Pöördun Teie poole Tallinna Lastehaigla nimel seoses Eesti vähikeskuse (CCC) akrediteerimise ettevalmistustega.
Meie arstide sõnul koostati 2015-2016 Sotsiaalministeeriumi eestvedamisel kaks laste raviteekonda: diabeedi ja leukeemia raviteekond. Kahjuks ei ole Lastehaiglas sellest ajast alates säilinud ühtegi nende tööde käigus valminud dokumenti.
Palume Teil kontrollida, kas ministeeriumi dokumendihaldussüsteemis või mujal on säilinud materjale toonasest tegevusest, näiteks valminud raviteekondade dokumente, töörühmade materjale, protokolle või muid seotud dokumente. Kui selliseid materjale leidub, oleksime tänulikud, kui saaksite need meile edastada või anda teada, kust me neid saaksime küsida.
Need materjalid oleksid meile CCC akrediteerimise teekonnal väga väärtuslikuks sisendiks.</DMS_ContentSummary>
    <DMS_Comments xmlns="0548f2de-10ba-4e4c-ae96-2f0ac93f9408" xsi:nil="true"/>
    <DMS_FinancialYear xmlns="0548f2de-10ba-4e4c-ae96-2f0ac93f9408">2026</DMS_FinancialYear>
    <DMS_AccessPermissions xmlns="0548f2de-10ba-4e4c-ae96-2f0ac93f9408">asutusesiseseks kasutamiseks (AK)</DMS_AccessPermissions>
    <DMS_Registrant xmlns="0548f2de-10ba-4e4c-ae96-2f0ac93f9408">
      <UserInfo>
        <DisplayName>Riina Abel - Lastehaigla</DisplayName>
        <AccountId>70</AccountId>
        <AccountType/>
      </UserInfo>
    </DMS_Registrant>
    <DMS_RegNr xmlns="0548f2de-10ba-4e4c-ae96-2f0ac93f9408">1-11/2026/973</DMS_RegNr>
    <DMS_RegistrationDate xmlns="0548f2de-10ba-4e4c-ae96-2f0ac93f9408">2026-10-20T07:43:04+00:00</DMS_RegistrationDate>
    <DMS_DocumentID xmlns="0548f2de-10ba-4e4c-ae96-2f0ac93f9408">69543</DMS_DocumentID>
    <DMS_AddresseeCountry xmlns="0548f2de-10ba-4e4c-ae96-2f0ac93f9408">Eesti</DMS_AddresseeCountry>
    <DMS_Signers xmlns="0548f2de-10ba-4e4c-ae96-2f0ac93f9408">
      <UserInfo>
        <DisplayName>Liis Toome - Lastehaigla</DisplayName>
        <AccountId>109</AccountId>
        <AccountType/>
      </UserInfo>
    </DMS_Signers>
    <DMS_AddresseeCity xmlns="0548f2de-10ba-4e4c-ae96-2f0ac93f9408">TALLINN</DMS_AddresseeCity>
    <DMS_SendingMethod xmlns="0548f2de-10ba-4e4c-ae96-2f0ac93f9408">E-post</DMS_SendingMethod>
    <DMS_InboundDocNumber xmlns="0548f2de-10ba-4e4c-ae96-2f0ac93f9408" xsi:nil="true"/>
    <DMS_AddresseeAddress xmlns="0548f2de-10ba-4e4c-ae96-2f0ac93f9408">Suur-Ameerika 1</DMS_AddresseeAddress>
    <DMS_Composer xmlns="0548f2de-10ba-4e4c-ae96-2f0ac93f9408">
      <UserInfo>
        <DisplayName>Riina Abel - Lastehaigla</DisplayName>
        <AccountId>70</AccountId>
        <AccountType/>
      </UserInfo>
    </DMS_Composer>
    <DMS_ComposerText xmlns="0548f2de-10ba-4e4c-ae96-2f0ac93f9408">Riina Abel - Lastehaigla</DMS_ComposerText>
    <DMS_Addressee xmlns="0548f2de-10ba-4e4c-ae96-2f0ac93f9408">Sotsiaalministeerium</DMS_Addressee>
    <DMS_AddresseeCompany xmlns="0548f2de-10ba-4e4c-ae96-2f0ac93f9408" xsi:nil="true"/>
    <DMS_AddresseeZip xmlns="0548f2de-10ba-4e4c-ae96-2f0ac93f9408">10122</DMS_AddresseeZip>
    <DMS_AddresseeRegCode xmlns="0548f2de-10ba-4e4c-ae96-2f0ac93f9408">70001952</DMS_AddresseeRegCode>
    <DMS_SignersText xmlns="0548f2de-10ba-4e4c-ae96-2f0ac93f9408">Liis Toome </DMS_SignersText>
    <DMS_AddresseeDepartment xmlns="0548f2de-10ba-4e4c-ae96-2f0ac93f9408" xsi:nil="true"/>
    <DMS_InboundDocDate xmlns="0548f2de-10ba-4e4c-ae96-2f0ac93f9408">2026-10-19T21:00:00+00:00</DMS_InboundDocDate>
    <DMS_AddresseeState xmlns="0548f2de-10ba-4e4c-ae96-2f0ac93f9408">Harjumaa</DMS_AddresseeState>
    <DMS_AddresseeEmail xmlns="0548f2de-10ba-4e4c-ae96-2f0ac93f9408">info@sm.ee</DMS_AddresseeEmail>
  </documentManagement>
</p:properties>
</file>

<file path=customXml/itemProps1.xml><?xml version="1.0" encoding="utf-8"?>
<ds:datastoreItem xmlns:ds="http://schemas.openxmlformats.org/officeDocument/2006/customXml" ds:itemID="{922C8DF2-E7DA-4F20-A35F-42A4A0E6E5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48f2de-10ba-4e4c-ae96-2f0ac93f94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B53E43-16CC-40CF-B68B-7EC717188D11}">
  <ds:schemaRefs>
    <ds:schemaRef ds:uri="http://schemas.microsoft.com/sharepoint/v3/contenttype/forms"/>
  </ds:schemaRefs>
</ds:datastoreItem>
</file>

<file path=customXml/itemProps3.xml><?xml version="1.0" encoding="utf-8"?>
<ds:datastoreItem xmlns:ds="http://schemas.openxmlformats.org/officeDocument/2006/customXml" ds:itemID="{59B35C8E-2603-4102-B90E-A2242E3C7DE4}">
  <ds:schemaRefs>
    <ds:schemaRef ds:uri="http://schemas.microsoft.com/office/2006/metadata/properties"/>
    <ds:schemaRef ds:uri="http://schemas.microsoft.com/office/infopath/2007/PartnerControls"/>
    <ds:schemaRef ds:uri="0548f2de-10ba-4e4c-ae96-2f0ac93f9408"/>
  </ds:schemaRefs>
</ds:datastoreItem>
</file>

<file path=docProps/app.xml><?xml version="1.0" encoding="utf-8"?>
<Properties xmlns="http://schemas.openxmlformats.org/officeDocument/2006/extended-properties" xmlns:vt="http://schemas.openxmlformats.org/officeDocument/2006/docPropsVTypes">
  <Template>Väljaminev kiri (blanketiga)_22.02.2022.dotx</Template>
  <TotalTime>46</TotalTime>
  <Pages>1</Pages>
  <Words>170</Words>
  <Characters>992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Päring 2015-2016 koostatud laste raviteekondade dokumentide kota</vt:lpstr>
    </vt:vector>
  </TitlesOfParts>
  <Manager/>
  <Company/>
  <LinksUpToDate>false</LinksUpToDate>
  <CharactersWithSpaces>1160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Päring 2015-2016 koostatud laste raviteekondade dokumentide kohta</dc:title>
  <dc:subject/>
  <dc:creator/>
  <cp:keywords/>
  <dc:description/>
  <cp:lastModifiedBy>Liis Toome - Lastehaigla</cp:lastModifiedBy>
  <cp:revision>12</cp:revision>
  <cp:lastPrinted>2013-01-03T10:08:00Z</cp:lastPrinted>
  <dcterms:created xsi:type="dcterms:W3CDTF">2024-03-11T12:17:00Z</dcterms:created>
  <dcterms:modified xsi:type="dcterms:W3CDTF">2026-10-20T10:49:00Z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0x0101E600405461B7FBD3FD4FB0BDAA2CEBF6F9D9</vt:lpwstr>
  </property>
  <property fmtid="{D5CDD505-2E9C-101B-9397-08002B2CF9AE}" pid="3" name="DMS_ResponsiblePerson">
    <vt:lpwstr/>
  </property>
  <property fmtid="{D5CDD505-2E9C-101B-9397-08002B2CF9AE}" pid="4" name="DMS_DTStatus">
    <vt:lpwstr>Allkirjastamisel</vt:lpwstr>
  </property>
  <property fmtid="{D5CDD505-2E9C-101B-9397-08002B2CF9AE}" pid="5" name="DMS_DTStatusModified">
    <vt:filetime>2026-10-20T07:43:30Z</vt:filetime>
  </property>
  <property fmtid="{D5CDD505-2E9C-101B-9397-08002B2CF9AE}" pid="6" name="DMS_Index">
    <vt:lpwstr>1-11</vt:lpwstr>
  </property>
  <property fmtid="{D5CDD505-2E9C-101B-9397-08002B2CF9AE}" pid="7" name="DMS_WrkSigningFiles">
    <vt:lpwstr>f52eb36e-f6f6-40cb-916a-2ec84dddfe62</vt:lpwstr>
  </property>
</Properties>
</file>